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225" w:type="dxa"/>
        <w:tblInd w:w="-6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9"/>
        <w:gridCol w:w="2466"/>
        <w:gridCol w:w="2070"/>
      </w:tblGrid>
      <w:tr w:rsidR="0057320C" w14:paraId="10594E83" w14:textId="77777777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16D588" w14:textId="67838B05" w:rsidR="0057320C" w:rsidRDefault="00000000">
            <w:pPr>
              <w:spacing w:line="240" w:lineRule="exact"/>
              <w:jc w:val="both"/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53BDEAD1" wp14:editId="37E63A21">
                      <wp:simplePos x="0" y="0"/>
                      <wp:positionH relativeFrom="column">
                        <wp:posOffset>6174742</wp:posOffset>
                      </wp:positionH>
                      <wp:positionV relativeFrom="paragraph">
                        <wp:posOffset>10158</wp:posOffset>
                      </wp:positionV>
                      <wp:extent cx="226057" cy="2514600"/>
                      <wp:effectExtent l="0" t="0" r="2543" b="0"/>
                      <wp:wrapNone/>
                      <wp:docPr id="1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057" cy="2514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2A1BA21B" w14:textId="77777777" w:rsidR="0057320C" w:rsidRDefault="00000000">
                                  <w:pPr>
                                    <w:spacing w:line="240" w:lineRule="exact"/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一式三聯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ab/>
                                    <w:t>□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甲聯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由權責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shd w:val="clear" w:color="auto" w:fill="C0C0C0"/>
                                    </w:rPr>
                                    <w:t>(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shd w:val="clear" w:color="auto" w:fill="C0C0C0"/>
                                    </w:rPr>
                                    <w:t>受理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  <w:shd w:val="clear" w:color="auto" w:fill="C0C0C0"/>
                                    </w:rPr>
                                    <w:t>)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單位收執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vert="eaVert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3BDEA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86.2pt;margin-top:.8pt;width:17.8pt;height:198pt;z-index: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" filled="f" stroked="f">
                      <v:textbox style="layout-flow:vertical-ideographic" inset="0,0,0,0">
                        <w:txbxContent>
                          <w:p w14:paraId="2A1BA21B" w14:textId="77777777" w:rsidR="0057320C" w:rsidRDefault="00000000">
                            <w:pPr>
                              <w:spacing w:line="240" w:lineRule="exact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一式三聯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□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甲聯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由權責</w:t>
                            </w:r>
                            <w:r>
                              <w:rPr>
                                <w:sz w:val="20"/>
                                <w:szCs w:val="20"/>
                                <w:shd w:val="clear" w:color="auto" w:fill="C0C0C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shd w:val="clear" w:color="auto" w:fill="C0C0C0"/>
                              </w:rPr>
                              <w:t>受理</w:t>
                            </w:r>
                            <w:r>
                              <w:rPr>
                                <w:sz w:val="20"/>
                                <w:szCs w:val="20"/>
                                <w:shd w:val="clear" w:color="auto" w:fill="C0C0C0"/>
                              </w:rPr>
                              <w:t>)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單位收執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</w:rPr>
              <w:t>校名：</w:t>
            </w:r>
            <w:r>
              <w:rPr>
                <w:rFonts w:ascii="標楷體" w:eastAsia="標楷體" w:hAnsi="標楷體"/>
                <w:u w:val="single"/>
              </w:rPr>
              <w:t>_</w:t>
            </w:r>
            <w:r w:rsidR="002F36BF">
              <w:rPr>
                <w:rFonts w:ascii="標楷體" w:eastAsia="標楷體" w:hAnsi="標楷體"/>
                <w:u w:val="single"/>
              </w:rPr>
              <w:t>杉林國小_</w:t>
            </w:r>
            <w:r>
              <w:rPr>
                <w:rFonts w:ascii="標楷體" w:eastAsia="標楷體" w:hAnsi="標楷體"/>
                <w:u w:val="single"/>
              </w:rPr>
              <w:t>_</w:t>
            </w:r>
            <w:r>
              <w:rPr>
                <w:rFonts w:ascii="標楷體" w:eastAsia="標楷體" w:hAnsi="標楷體"/>
              </w:rPr>
              <w:t>_</w:t>
            </w:r>
          </w:p>
          <w:p w14:paraId="630A7DD3" w14:textId="77777777" w:rsidR="0057320C" w:rsidRDefault="00000000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告知人姓名(簽章)：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</w:rPr>
              <w:t>身分：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</w:p>
          <w:p w14:paraId="2489E311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代填人姓名(簽章)：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</w:rPr>
              <w:t>職稱：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證明人：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  <w:p w14:paraId="58D8CDBA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>填寫時間</w:t>
            </w:r>
            <w:r>
              <w:rPr>
                <w:rFonts w:ascii="標楷體" w:eastAsia="標楷體" w:hAnsi="標楷體"/>
              </w:rPr>
              <w:t>：___年___月___日___時___分</w:t>
            </w:r>
          </w:p>
        </w:tc>
      </w:tr>
      <w:tr w:rsidR="0057320C" w14:paraId="6BAA30CB" w14:textId="77777777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25A752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事件類別：</w:t>
            </w:r>
          </w:p>
          <w:p w14:paraId="3890C351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□性侵害 □性騷擾 □性霸凌 □霸凌 □家庭暴力 □藥物濫用 □不良組織 □兒少保護</w:t>
            </w:r>
          </w:p>
          <w:p w14:paraId="24A1BBB1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□其他</w:t>
            </w:r>
            <w:r>
              <w:rPr>
                <w:rFonts w:ascii="標楷體" w:eastAsia="標楷體" w:hAnsi="標楷體"/>
                <w:sz w:val="20"/>
                <w:szCs w:val="20"/>
              </w:rPr>
              <w:t>(請填註事件類別)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</w:tc>
      </w:tr>
      <w:tr w:rsidR="0057320C" w14:paraId="6570BE7E" w14:textId="77777777">
        <w:tblPrEx>
          <w:tblCellMar>
            <w:top w:w="0" w:type="dxa"/>
            <w:bottom w:w="0" w:type="dxa"/>
          </w:tblCellMar>
        </w:tblPrEx>
        <w:trPr>
          <w:trHeight w:val="172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EBE20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事件概述：</w:t>
            </w:r>
            <w:r>
              <w:rPr>
                <w:rFonts w:ascii="標楷體" w:eastAsia="標楷體" w:hAnsi="標楷體"/>
                <w:sz w:val="20"/>
                <w:szCs w:val="20"/>
              </w:rPr>
              <w:t>(請註明關係人、時間、地點，若涉及兒少保護事件請以[姓氏]○○表示，並注意機密等級)</w:t>
            </w:r>
          </w:p>
        </w:tc>
      </w:tr>
      <w:tr w:rsidR="0057320C" w14:paraId="4C040AF1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46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8E521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受理(權責)單位：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  <w:p w14:paraId="548AF868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受理時間：___年___月___日___時___分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88A51" w14:textId="5A857417" w:rsidR="0057320C" w:rsidRDefault="002F36BF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學輔主任</w:t>
            </w:r>
            <w:r w:rsidR="00000000">
              <w:rPr>
                <w:rFonts w:ascii="標楷體" w:eastAsia="標楷體" w:hAnsi="標楷體"/>
              </w:rPr>
              <w:t>(簽章)：</w:t>
            </w:r>
          </w:p>
          <w:p w14:paraId="2F8F2BC7" w14:textId="77777777" w:rsidR="0057320C" w:rsidRDefault="0057320C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14:paraId="228F4FEE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FA20BE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校長(簽章)：</w:t>
            </w:r>
          </w:p>
          <w:p w14:paraId="0CC71D93" w14:textId="77777777" w:rsidR="0057320C" w:rsidRDefault="0057320C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14:paraId="4DC65051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</w:tc>
      </w:tr>
    </w:tbl>
    <w:p w14:paraId="52249F62" w14:textId="77777777" w:rsidR="0057320C" w:rsidRDefault="0057320C"/>
    <w:tbl>
      <w:tblPr>
        <w:tblW w:w="9225" w:type="dxa"/>
        <w:tblInd w:w="-6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9"/>
        <w:gridCol w:w="2466"/>
        <w:gridCol w:w="2070"/>
      </w:tblGrid>
      <w:tr w:rsidR="0057320C" w14:paraId="0FD04F1A" w14:textId="77777777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0358A7" w14:textId="649B2508" w:rsidR="0057320C" w:rsidRDefault="00000000">
            <w:pPr>
              <w:spacing w:line="240" w:lineRule="exact"/>
              <w:jc w:val="both"/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650D48A" wp14:editId="35F66FBA">
                      <wp:simplePos x="0" y="0"/>
                      <wp:positionH relativeFrom="column">
                        <wp:posOffset>6174742</wp:posOffset>
                      </wp:positionH>
                      <wp:positionV relativeFrom="paragraph">
                        <wp:posOffset>10158</wp:posOffset>
                      </wp:positionV>
                      <wp:extent cx="226057" cy="2221233"/>
                      <wp:effectExtent l="0" t="0" r="2543" b="7617"/>
                      <wp:wrapNone/>
                      <wp:docPr id="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057" cy="222123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46D25222" w14:textId="77777777" w:rsidR="0057320C" w:rsidRDefault="00000000">
                                  <w:pPr>
                                    <w:spacing w:line="24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一式三聯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ab/>
                                    <w:t>□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乙聯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由通報窗口收執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vert="eaVert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650D48A" id="Text Box 3" o:spid="_x0000_s1027" type="#_x0000_t202" style="position:absolute;left:0;text-align:left;margin-left:486.2pt;margin-top:.8pt;width:17.8pt;height:174.9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" filled="f" stroked="f">
                      <v:textbox style="layout-flow:vertical-ideographic" inset="0,0,0,0">
                        <w:txbxContent>
                          <w:p w14:paraId="46D25222" w14:textId="77777777" w:rsidR="0057320C" w:rsidRDefault="00000000"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一式三聯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□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乙聯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由通報窗口收執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</w:rPr>
              <w:t>校名：</w:t>
            </w:r>
            <w:r>
              <w:rPr>
                <w:rFonts w:ascii="標楷體" w:eastAsia="標楷體" w:hAnsi="標楷體"/>
                <w:u w:val="single"/>
              </w:rPr>
              <w:t>_</w:t>
            </w:r>
            <w:r w:rsidR="002F36BF">
              <w:rPr>
                <w:rFonts w:ascii="標楷體" w:eastAsia="標楷體" w:hAnsi="標楷體"/>
                <w:u w:val="single"/>
              </w:rPr>
              <w:t>杉林國小_</w:t>
            </w:r>
            <w:r>
              <w:rPr>
                <w:rFonts w:ascii="標楷體" w:eastAsia="標楷體" w:hAnsi="標楷體"/>
                <w:u w:val="single"/>
              </w:rPr>
              <w:t>_</w:t>
            </w:r>
            <w:r>
              <w:rPr>
                <w:rFonts w:ascii="標楷體" w:eastAsia="標楷體" w:hAnsi="標楷體"/>
              </w:rPr>
              <w:t>_</w:t>
            </w:r>
          </w:p>
          <w:p w14:paraId="356CE7A5" w14:textId="77777777" w:rsidR="0057320C" w:rsidRDefault="00000000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告知人姓名(簽章)：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</w:rPr>
              <w:t>身分：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</w:p>
          <w:p w14:paraId="2DFF6AC7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代填人姓名(簽章)：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</w:rPr>
              <w:t>職稱：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證明人：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  <w:p w14:paraId="3AB012DC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>填寫時間</w:t>
            </w:r>
            <w:r>
              <w:rPr>
                <w:rFonts w:ascii="標楷體" w:eastAsia="標楷體" w:hAnsi="標楷體"/>
              </w:rPr>
              <w:t>：___年___月___日___時___分</w:t>
            </w:r>
          </w:p>
        </w:tc>
      </w:tr>
      <w:tr w:rsidR="0057320C" w14:paraId="200C808A" w14:textId="77777777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774F5E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事件類別：</w:t>
            </w:r>
          </w:p>
          <w:p w14:paraId="0D2CA876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□性侵害 □性騷擾 □性霸凌 □霸凌 □家庭暴力 □藥物濫用 □不良組織 □兒少保護</w:t>
            </w:r>
          </w:p>
          <w:p w14:paraId="05476C25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□其他</w:t>
            </w:r>
            <w:r>
              <w:rPr>
                <w:rFonts w:ascii="標楷體" w:eastAsia="標楷體" w:hAnsi="標楷體"/>
                <w:sz w:val="20"/>
                <w:szCs w:val="20"/>
              </w:rPr>
              <w:t>(請填註事件類別)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</w:tc>
      </w:tr>
      <w:tr w:rsidR="0057320C" w14:paraId="5156942F" w14:textId="77777777">
        <w:tblPrEx>
          <w:tblCellMar>
            <w:top w:w="0" w:type="dxa"/>
            <w:bottom w:w="0" w:type="dxa"/>
          </w:tblCellMar>
        </w:tblPrEx>
        <w:trPr>
          <w:trHeight w:val="172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ABF159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事件概述：</w:t>
            </w:r>
            <w:r>
              <w:rPr>
                <w:rFonts w:ascii="標楷體" w:eastAsia="標楷體" w:hAnsi="標楷體"/>
                <w:sz w:val="20"/>
                <w:szCs w:val="20"/>
              </w:rPr>
              <w:t>(請註明關係人、時間、地點，若涉及兒少保護事件請以[姓氏]○○表示，並注意機密等級)</w:t>
            </w:r>
          </w:p>
        </w:tc>
      </w:tr>
      <w:tr w:rsidR="0057320C" w14:paraId="357D3E32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46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7FB967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受理(權責)單位：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  <w:p w14:paraId="1BF84E3B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受理時間：___年___月___日___時___分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DDEE8D" w14:textId="04B9118B" w:rsidR="0057320C" w:rsidRDefault="002F36BF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學輔主任</w:t>
            </w:r>
            <w:r w:rsidR="00000000">
              <w:rPr>
                <w:rFonts w:ascii="標楷體" w:eastAsia="標楷體" w:hAnsi="標楷體"/>
              </w:rPr>
              <w:t>(簽章)：</w:t>
            </w:r>
          </w:p>
          <w:p w14:paraId="20155048" w14:textId="77777777" w:rsidR="0057320C" w:rsidRDefault="0057320C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14:paraId="6CB5AD10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D2B46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校長(簽章)：</w:t>
            </w:r>
          </w:p>
          <w:p w14:paraId="4431E03D" w14:textId="77777777" w:rsidR="0057320C" w:rsidRDefault="0057320C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14:paraId="48746CC3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</w:tc>
      </w:tr>
    </w:tbl>
    <w:p w14:paraId="20C7D756" w14:textId="77777777" w:rsidR="0057320C" w:rsidRDefault="0057320C"/>
    <w:tbl>
      <w:tblPr>
        <w:tblW w:w="9225" w:type="dxa"/>
        <w:tblInd w:w="-61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9"/>
        <w:gridCol w:w="2466"/>
        <w:gridCol w:w="2070"/>
      </w:tblGrid>
      <w:tr w:rsidR="0057320C" w14:paraId="7790D520" w14:textId="77777777">
        <w:tblPrEx>
          <w:tblCellMar>
            <w:top w:w="0" w:type="dxa"/>
            <w:bottom w:w="0" w:type="dxa"/>
          </w:tblCellMar>
        </w:tblPrEx>
        <w:tc>
          <w:tcPr>
            <w:tcW w:w="922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9CC98C" w14:textId="28FBD0C0" w:rsidR="0057320C" w:rsidRDefault="00000000">
            <w:pPr>
              <w:spacing w:line="240" w:lineRule="exact"/>
              <w:jc w:val="both"/>
            </w:pPr>
            <w:r>
              <w:rPr>
                <w:rFonts w:ascii="標楷體" w:eastAsia="標楷體" w:hAnsi="標楷體"/>
                <w:noProof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A28F1E2" wp14:editId="1FD4579A">
                      <wp:simplePos x="0" y="0"/>
                      <wp:positionH relativeFrom="column">
                        <wp:posOffset>6174742</wp:posOffset>
                      </wp:positionH>
                      <wp:positionV relativeFrom="paragraph">
                        <wp:posOffset>10158</wp:posOffset>
                      </wp:positionV>
                      <wp:extent cx="226057" cy="2514600"/>
                      <wp:effectExtent l="0" t="0" r="2543" b="0"/>
                      <wp:wrapNone/>
                      <wp:docPr id="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6057" cy="2514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14:paraId="280999C5" w14:textId="77777777" w:rsidR="0057320C" w:rsidRDefault="00000000">
                                  <w:pPr>
                                    <w:spacing w:line="240" w:lineRule="exact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一式三聯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ab/>
                                    <w:t>□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丙聯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由告知人收執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vert="eaVert" wrap="square" lIns="0" tIns="0" rIns="0" bIns="0" anchor="t" anchorCtr="0" compatLnSpc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A28F1E2" id="Text Box 4" o:spid="_x0000_s1028" type="#_x0000_t202" style="position:absolute;left:0;text-align:left;margin-left:486.2pt;margin-top:.8pt;width:17.8pt;height:198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" filled="f" stroked="f">
                      <v:textbox style="layout-flow:vertical-ideographic" inset="0,0,0,0">
                        <w:txbxContent>
                          <w:p w14:paraId="280999C5" w14:textId="77777777" w:rsidR="0057320C" w:rsidRDefault="00000000">
                            <w:pPr>
                              <w:spacing w:line="240" w:lineRule="exac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一式三聯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ab/>
                              <w:t>□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丙聯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由告知人收執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標楷體" w:eastAsia="標楷體" w:hAnsi="標楷體"/>
              </w:rPr>
              <w:t>校名：</w:t>
            </w:r>
            <w:r>
              <w:rPr>
                <w:rFonts w:ascii="標楷體" w:eastAsia="標楷體" w:hAnsi="標楷體"/>
                <w:u w:val="single"/>
              </w:rPr>
              <w:t>_</w:t>
            </w:r>
            <w:r w:rsidR="002F36BF">
              <w:rPr>
                <w:rFonts w:ascii="標楷體" w:eastAsia="標楷體" w:hAnsi="標楷體"/>
                <w:u w:val="single"/>
              </w:rPr>
              <w:t>杉林國小_</w:t>
            </w:r>
            <w:r>
              <w:rPr>
                <w:rFonts w:ascii="標楷體" w:eastAsia="標楷體" w:hAnsi="標楷體"/>
                <w:u w:val="single"/>
              </w:rPr>
              <w:t>_</w:t>
            </w:r>
            <w:r>
              <w:rPr>
                <w:rFonts w:ascii="標楷體" w:eastAsia="標楷體" w:hAnsi="標楷體"/>
              </w:rPr>
              <w:t>_</w:t>
            </w:r>
          </w:p>
          <w:p w14:paraId="72ECC863" w14:textId="77777777" w:rsidR="0057320C" w:rsidRDefault="00000000">
            <w:pPr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告知人姓名(簽章)：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</w:rPr>
              <w:t>身分：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</w:p>
          <w:p w14:paraId="00D07794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代填人姓名(簽章)：</w:t>
            </w:r>
            <w:r>
              <w:rPr>
                <w:rFonts w:ascii="標楷體" w:eastAsia="標楷體" w:hAnsi="標楷體"/>
                <w:u w:val="single"/>
              </w:rPr>
              <w:t xml:space="preserve">           </w:t>
            </w:r>
            <w:r>
              <w:rPr>
                <w:rFonts w:ascii="標楷體" w:eastAsia="標楷體" w:hAnsi="標楷體"/>
              </w:rPr>
              <w:t>職稱：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  <w:sz w:val="26"/>
                <w:szCs w:val="26"/>
              </w:rPr>
              <w:t xml:space="preserve">    證明人：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  <w:p w14:paraId="588814BF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>填寫時間</w:t>
            </w:r>
            <w:r>
              <w:rPr>
                <w:rFonts w:ascii="標楷體" w:eastAsia="標楷體" w:hAnsi="標楷體"/>
              </w:rPr>
              <w:t>：___年___月___日___時___分</w:t>
            </w:r>
          </w:p>
        </w:tc>
      </w:tr>
      <w:tr w:rsidR="0057320C" w14:paraId="45764290" w14:textId="77777777">
        <w:tblPrEx>
          <w:tblCellMar>
            <w:top w:w="0" w:type="dxa"/>
            <w:bottom w:w="0" w:type="dxa"/>
          </w:tblCellMar>
        </w:tblPrEx>
        <w:trPr>
          <w:trHeight w:val="803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4D2DF4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事件類別：</w:t>
            </w:r>
          </w:p>
          <w:p w14:paraId="4DE8B0E6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□性侵害 □性騷擾 □性霸凌 □霸凌 □家庭暴力 □藥物濫用 □不良組織 □兒少保護</w:t>
            </w:r>
          </w:p>
          <w:p w14:paraId="72D7376D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□其他</w:t>
            </w:r>
            <w:r>
              <w:rPr>
                <w:rFonts w:ascii="標楷體" w:eastAsia="標楷體" w:hAnsi="標楷體"/>
                <w:sz w:val="20"/>
                <w:szCs w:val="20"/>
              </w:rPr>
              <w:t>(請填註事件類別)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</w:tc>
      </w:tr>
      <w:tr w:rsidR="0057320C" w14:paraId="2B149F7A" w14:textId="77777777">
        <w:tblPrEx>
          <w:tblCellMar>
            <w:top w:w="0" w:type="dxa"/>
            <w:bottom w:w="0" w:type="dxa"/>
          </w:tblCellMar>
        </w:tblPrEx>
        <w:trPr>
          <w:trHeight w:val="1726"/>
        </w:trPr>
        <w:tc>
          <w:tcPr>
            <w:tcW w:w="9225" w:type="dxa"/>
            <w:gridSpan w:val="3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E472CA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事件概述：</w:t>
            </w:r>
            <w:r>
              <w:rPr>
                <w:rFonts w:ascii="標楷體" w:eastAsia="標楷體" w:hAnsi="標楷體"/>
                <w:sz w:val="20"/>
                <w:szCs w:val="20"/>
              </w:rPr>
              <w:t>(請註明關係人、時間、地點，若涉及兒少保護事件請以[姓氏]○○表示，並注意機密等級)</w:t>
            </w:r>
          </w:p>
        </w:tc>
      </w:tr>
      <w:tr w:rsidR="0057320C" w14:paraId="03D266B5" w14:textId="77777777">
        <w:tblPrEx>
          <w:tblCellMar>
            <w:top w:w="0" w:type="dxa"/>
            <w:bottom w:w="0" w:type="dxa"/>
          </w:tblCellMar>
        </w:tblPrEx>
        <w:trPr>
          <w:trHeight w:val="737"/>
        </w:trPr>
        <w:tc>
          <w:tcPr>
            <w:tcW w:w="4689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36DAF8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</w:rPr>
              <w:t>受理(權責)單位：</w:t>
            </w: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  <w:p w14:paraId="407B3928" w14:textId="77777777" w:rsidR="0057320C" w:rsidRDefault="00000000">
            <w:pPr>
              <w:snapToGrid w:val="0"/>
              <w:spacing w:line="320" w:lineRule="exact"/>
              <w:jc w:val="both"/>
            </w:pPr>
            <w:r>
              <w:rPr>
                <w:rFonts w:ascii="標楷體" w:eastAsia="標楷體" w:hAnsi="標楷體"/>
              </w:rPr>
              <w:t>受理時間：___年___月___日___時___分</w:t>
            </w:r>
          </w:p>
        </w:tc>
        <w:tc>
          <w:tcPr>
            <w:tcW w:w="246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4C7DEF" w14:textId="7393A52A" w:rsidR="0057320C" w:rsidRDefault="002F36BF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學輔主任</w:t>
            </w:r>
            <w:r w:rsidR="00000000">
              <w:rPr>
                <w:rFonts w:ascii="標楷體" w:eastAsia="標楷體" w:hAnsi="標楷體"/>
              </w:rPr>
              <w:t>(簽章)：</w:t>
            </w:r>
          </w:p>
          <w:p w14:paraId="5B8821D3" w14:textId="77777777" w:rsidR="0057320C" w:rsidRDefault="0057320C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14:paraId="108679FE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2ACB0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</w:rPr>
              <w:t>校長(簽章)：</w:t>
            </w:r>
          </w:p>
          <w:p w14:paraId="0BA7A43F" w14:textId="77777777" w:rsidR="0057320C" w:rsidRDefault="0057320C">
            <w:pPr>
              <w:snapToGrid w:val="0"/>
              <w:spacing w:line="240" w:lineRule="exact"/>
              <w:jc w:val="both"/>
              <w:rPr>
                <w:rFonts w:ascii="標楷體" w:eastAsia="標楷體" w:hAnsi="標楷體"/>
              </w:rPr>
            </w:pPr>
          </w:p>
          <w:p w14:paraId="3954C33A" w14:textId="77777777" w:rsidR="0057320C" w:rsidRDefault="00000000">
            <w:pPr>
              <w:snapToGrid w:val="0"/>
              <w:spacing w:line="240" w:lineRule="exact"/>
              <w:jc w:val="both"/>
            </w:pPr>
            <w:r>
              <w:rPr>
                <w:rFonts w:ascii="標楷體" w:eastAsia="標楷體" w:hAnsi="標楷體"/>
                <w:sz w:val="26"/>
                <w:szCs w:val="26"/>
                <w:u w:val="single"/>
              </w:rPr>
              <w:t xml:space="preserve">               </w:t>
            </w:r>
          </w:p>
        </w:tc>
      </w:tr>
    </w:tbl>
    <w:p w14:paraId="39BAF10A" w14:textId="77777777" w:rsidR="0057320C" w:rsidRDefault="0057320C"/>
    <w:sectPr w:rsidR="0057320C">
      <w:pgSz w:w="11906" w:h="16838"/>
      <w:pgMar w:top="851" w:right="1274" w:bottom="709" w:left="1800" w:header="720" w:footer="720" w:gutter="0"/>
      <w:cols w:space="720"/>
      <w:docGrid w:type="lines" w:linePitch="3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DCBDC" w14:textId="77777777" w:rsidR="00B70AE5" w:rsidRDefault="00B70AE5">
      <w:r>
        <w:separator/>
      </w:r>
    </w:p>
  </w:endnote>
  <w:endnote w:type="continuationSeparator" w:id="0">
    <w:p w14:paraId="13A0015E" w14:textId="77777777" w:rsidR="00B70AE5" w:rsidRDefault="00B70A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AA7E6" w14:textId="77777777" w:rsidR="00B70AE5" w:rsidRDefault="00B70AE5">
      <w:r>
        <w:rPr>
          <w:color w:val="000000"/>
        </w:rPr>
        <w:separator/>
      </w:r>
    </w:p>
  </w:footnote>
  <w:footnote w:type="continuationSeparator" w:id="0">
    <w:p w14:paraId="77E78148" w14:textId="77777777" w:rsidR="00B70AE5" w:rsidRDefault="00B70AE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57320C"/>
    <w:rsid w:val="002F36BF"/>
    <w:rsid w:val="0057320C"/>
    <w:rsid w:val="00B70AE5"/>
    <w:rsid w:val="00F9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BB3CA"/>
  <w15:docId w15:val="{B07B2DC7-6C2E-41A1-B7C6-493B40BE1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lastModifiedBy>user</cp:lastModifiedBy>
  <cp:revision>2</cp:revision>
  <dcterms:created xsi:type="dcterms:W3CDTF">2026-08-31T01:38:00Z</dcterms:created>
  <dcterms:modified xsi:type="dcterms:W3CDTF">2026-08-31T01:38:00Z</dcterms:modified>
</cp:coreProperties>
</file>